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B6EB8" w:rsidR="004E4FBF" w:rsidP="00CF4FC6" w:rsidRDefault="004E4FBF" w14:paraId="0A2C420F" w14:textId="3F873FA7">
      <w:pPr>
        <w:spacing w:after="120"/>
        <w:ind w:left="11"/>
        <w:jc w:val="center"/>
        <w:rPr>
          <w:rFonts w:ascii="Arial" w:hAnsi="Arial" w:cs="Arial"/>
          <w:sz w:val="24"/>
          <w:szCs w:val="24"/>
        </w:rPr>
      </w:pPr>
      <w:r w:rsidRPr="004B6EB8">
        <w:rPr>
          <w:rFonts w:ascii="Arial" w:hAnsi="Arial" w:cs="Arial"/>
          <w:b/>
          <w:sz w:val="24"/>
          <w:szCs w:val="24"/>
          <w:u w:val="single" w:color="000000"/>
        </w:rPr>
        <w:t>SAFEGUARDING REFERRAL FORM</w:t>
      </w:r>
      <w:r w:rsidR="0029545B">
        <w:rPr>
          <w:rFonts w:ascii="Arial" w:hAnsi="Arial" w:cs="Arial"/>
          <w:b/>
          <w:sz w:val="24"/>
          <w:szCs w:val="24"/>
          <w:u w:val="single" w:color="000000"/>
        </w:rPr>
        <w:t xml:space="preserve"> - 2025</w:t>
      </w:r>
    </w:p>
    <w:p w:rsidRPr="004B6EB8" w:rsidR="00CF4FC6" w:rsidP="00CF4FC6" w:rsidRDefault="00CF4FC6" w14:paraId="516B9585" w14:textId="77777777">
      <w:pPr>
        <w:spacing w:before="120" w:after="199" w:line="250" w:lineRule="auto"/>
        <w:ind w:left="-6" w:hanging="11"/>
        <w:jc w:val="both"/>
        <w:rPr>
          <w:rFonts w:ascii="Arial" w:hAnsi="Arial" w:cs="Arial"/>
          <w:sz w:val="10"/>
          <w:szCs w:val="10"/>
        </w:rPr>
      </w:pPr>
    </w:p>
    <w:p w:rsidRPr="004B6EB8" w:rsidR="004E4FBF" w:rsidP="00CF4FC6" w:rsidRDefault="004E4FBF" w14:paraId="5EEF0234" w14:textId="6F5600DA">
      <w:pPr>
        <w:spacing w:before="120" w:after="199" w:line="250" w:lineRule="auto"/>
        <w:ind w:left="-6" w:hanging="11"/>
        <w:jc w:val="both"/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sz w:val="22"/>
          <w:szCs w:val="22"/>
        </w:rPr>
        <w:t xml:space="preserve">Please use this form to report a safeguarding concern to the Cricket Regulator.  </w:t>
      </w:r>
    </w:p>
    <w:p w:rsidRPr="004B6EB8" w:rsidR="004E4FBF" w:rsidP="00CF4FC6" w:rsidRDefault="004E4FBF" w14:paraId="12346D0B" w14:textId="77777777">
      <w:pPr>
        <w:spacing w:after="199" w:line="249" w:lineRule="auto"/>
        <w:ind w:left="-5" w:hanging="10"/>
        <w:jc w:val="both"/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sz w:val="22"/>
          <w:szCs w:val="22"/>
        </w:rPr>
        <w:t>If you have a problem completing this form or would like advice about reporting a concern, please email</w:t>
      </w:r>
      <w:bookmarkStart w:name="_Hlk128039928" w:id="0"/>
      <w:r w:rsidRPr="004B6EB8">
        <w:rPr>
          <w:rFonts w:ascii="Arial" w:hAnsi="Arial" w:cs="Arial"/>
          <w:sz w:val="22"/>
          <w:szCs w:val="22"/>
        </w:rPr>
        <w:t xml:space="preserve"> </w:t>
      </w:r>
      <w:r w:rsidRPr="004B6EB8">
        <w:rPr>
          <w:rFonts w:ascii="Arial" w:hAnsi="Arial" w:cs="Arial"/>
          <w:color w:val="0000FF"/>
          <w:sz w:val="22"/>
          <w:szCs w:val="22"/>
          <w:u w:val="single" w:color="0000FF"/>
        </w:rPr>
        <w:t>safeguarding@cricketregulator.co.uk</w:t>
      </w:r>
      <w:r w:rsidRPr="004B6EB8">
        <w:rPr>
          <w:rFonts w:ascii="Arial" w:hAnsi="Arial" w:cs="Arial"/>
          <w:color w:val="4C5D64"/>
          <w:sz w:val="22"/>
          <w:szCs w:val="22"/>
        </w:rPr>
        <w:t xml:space="preserve"> </w:t>
      </w:r>
      <w:bookmarkEnd w:id="0"/>
      <w:r w:rsidRPr="004B6EB8">
        <w:rPr>
          <w:rFonts w:ascii="Arial" w:hAnsi="Arial" w:cs="Arial"/>
          <w:sz w:val="22"/>
          <w:szCs w:val="22"/>
        </w:rPr>
        <w:t xml:space="preserve">providing your contact details so that we can obtain further information from you, if required.   </w:t>
      </w:r>
    </w:p>
    <w:p w:rsidRPr="004B6EB8" w:rsidR="004E4FBF" w:rsidP="00CF4FC6" w:rsidRDefault="004E4FBF" w14:paraId="004804E9" w14:textId="162F54DF">
      <w:pPr>
        <w:spacing w:after="199" w:line="249" w:lineRule="auto"/>
        <w:ind w:left="-5" w:hanging="10"/>
        <w:jc w:val="both"/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sz w:val="22"/>
          <w:szCs w:val="22"/>
        </w:rPr>
        <w:t>The Cricket Regulator will use the personal information that you provide in accordance with the Cricket Regulator information and privacy agreement (as may be updated from time to time).</w:t>
      </w:r>
      <w:r w:rsidRPr="004B6EB8">
        <w:rPr>
          <w:rFonts w:ascii="Arial" w:hAnsi="Arial" w:cs="Arial"/>
          <w:b/>
          <w:sz w:val="22"/>
          <w:szCs w:val="22"/>
        </w:rPr>
        <w:t xml:space="preserve"> </w:t>
      </w:r>
    </w:p>
    <w:p w:rsidRPr="004B6EB8" w:rsidR="004E4FBF" w:rsidP="00CF4FC6" w:rsidRDefault="004E4FBF" w14:paraId="65F0FDD0" w14:textId="77777777">
      <w:pPr>
        <w:spacing w:line="239" w:lineRule="auto"/>
        <w:jc w:val="both"/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b/>
          <w:sz w:val="22"/>
          <w:szCs w:val="22"/>
        </w:rPr>
        <w:t xml:space="preserve">In an emergency and/or if you are concerned that someone is at immediate risk of harm, please call the police without delay on 999. </w:t>
      </w:r>
    </w:p>
    <w:p w:rsidRPr="004B6EB8" w:rsidR="004E4FBF" w:rsidP="00CF4FC6" w:rsidRDefault="004E4FBF" w14:paraId="694603FB" w14:textId="77777777">
      <w:pPr>
        <w:jc w:val="both"/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b/>
          <w:sz w:val="22"/>
          <w:szCs w:val="22"/>
        </w:rPr>
        <w:t xml:space="preserve"> </w:t>
      </w:r>
    </w:p>
    <w:p w:rsidR="004E4FBF" w:rsidP="00CF4FC6" w:rsidRDefault="004E4FBF" w14:paraId="3E13A03B" w14:textId="77777777">
      <w:pPr>
        <w:spacing w:line="239" w:lineRule="auto"/>
        <w:jc w:val="both"/>
        <w:rPr>
          <w:rFonts w:ascii="Arial" w:hAnsi="Arial" w:cs="Arial"/>
          <w:bCs/>
          <w:sz w:val="22"/>
          <w:szCs w:val="22"/>
        </w:rPr>
      </w:pPr>
      <w:r w:rsidRPr="007F05E6">
        <w:rPr>
          <w:rFonts w:ascii="Arial" w:hAnsi="Arial" w:cs="Arial"/>
          <w:sz w:val="22"/>
          <w:szCs w:val="22"/>
        </w:rPr>
        <w:t>Do not delay in reporting, fill in as much information as you can and send in. Additional</w:t>
      </w:r>
      <w:r w:rsidRPr="004B6EB8">
        <w:rPr>
          <w:rFonts w:ascii="Arial" w:hAnsi="Arial" w:cs="Arial"/>
          <w:bCs/>
          <w:sz w:val="22"/>
          <w:szCs w:val="22"/>
        </w:rPr>
        <w:t xml:space="preserve"> information can follow on. The Safeguarding Team will liaise with the Local Authority Designated Officer (LADO) on your behalf. </w:t>
      </w:r>
    </w:p>
    <w:p w:rsidRPr="004B6EB8" w:rsidR="004B6EB8" w:rsidP="00CF4FC6" w:rsidRDefault="004B6EB8" w14:paraId="7B9125CD" w14:textId="77777777">
      <w:pPr>
        <w:spacing w:line="239" w:lineRule="auto"/>
        <w:jc w:val="both"/>
        <w:rPr>
          <w:rFonts w:ascii="Arial" w:hAnsi="Arial" w:cs="Arial"/>
          <w:bCs/>
          <w:sz w:val="22"/>
          <w:szCs w:val="22"/>
        </w:rPr>
      </w:pPr>
    </w:p>
    <w:p w:rsidRPr="004B6EB8" w:rsidR="004E4FBF" w:rsidP="004E4FBF" w:rsidRDefault="004E4FBF" w14:paraId="11F6CE6E" w14:textId="77777777">
      <w:pPr>
        <w:spacing w:line="239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0"/>
        <w:tblW w:w="9018" w:type="dxa"/>
        <w:tblInd w:w="5" w:type="dxa"/>
        <w:shd w:val="clear" w:color="auto" w:fill="006635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92"/>
        <w:gridCol w:w="5626"/>
      </w:tblGrid>
      <w:tr w:rsidRPr="004B6EB8" w:rsidR="004E4FBF" w:rsidTr="004E4FBF" w14:paraId="4ADC1A43" w14:textId="77777777">
        <w:trPr>
          <w:trHeight w:val="547"/>
        </w:trPr>
        <w:tc>
          <w:tcPr>
            <w:tcW w:w="3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6635"/>
            <w:vAlign w:val="center"/>
          </w:tcPr>
          <w:p w:rsidRPr="004B6EB8" w:rsidR="004E4FBF" w:rsidP="00AC3E68" w:rsidRDefault="004E4FBF" w14:paraId="445A0104" w14:textId="518006A1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DATE FORM COMPLETED</w:t>
            </w:r>
          </w:p>
        </w:tc>
        <w:tc>
          <w:tcPr>
            <w:tcW w:w="5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4B6EB8" w:rsidR="004E4FBF" w:rsidP="00AC3E68" w:rsidRDefault="00C67E32" w14:paraId="4BE5D2FD" w14:textId="51F27916">
            <w:pPr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649178788"/>
                <w:placeholder>
                  <w:docPart w:val="DefaultPlaceholder_-1854013437"/>
                </w:placeholder>
                <w:showingPlcHdr/>
                <w:date w:fullDate="2024-05-09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4B6EB8" w:rsidR="00AC3E68">
                  <w:rPr>
                    <w:rStyle w:val="PlaceholderText"/>
                    <w:sz w:val="18"/>
                    <w:szCs w:val="18"/>
                  </w:rPr>
                  <w:t>Click or tap to enter a date.</w:t>
                </w:r>
              </w:sdtContent>
            </w:sdt>
          </w:p>
        </w:tc>
      </w:tr>
    </w:tbl>
    <w:p w:rsidRPr="004B6EB8" w:rsidR="004E4FBF" w:rsidP="004E4FBF" w:rsidRDefault="004E4FBF" w14:paraId="78E85AD2" w14:textId="77777777">
      <w:pPr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Style w:val="TableGrid0"/>
        <w:tblW w:w="8954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74"/>
        <w:gridCol w:w="5580"/>
      </w:tblGrid>
      <w:tr w:rsidRPr="004B6EB8" w:rsidR="004E4FBF" w:rsidTr="24709F46" w14:paraId="32704712" w14:textId="77777777">
        <w:trPr>
          <w:trHeight w:val="739"/>
        </w:trPr>
        <w:tc>
          <w:tcPr>
            <w:tcW w:w="89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  <w:tcMar/>
          </w:tcPr>
          <w:p w:rsidRPr="004B6EB8" w:rsidR="004E4FBF" w:rsidP="00AC3E68" w:rsidRDefault="004E4FBF" w14:paraId="04F12C5E" w14:textId="1611084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PERSON </w:t>
            </w:r>
            <w:r w:rsidR="0098355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WHO IS </w:t>
            </w:r>
            <w:r w:rsidR="00EE75A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SUBJECT OF THE CONCERN OR ALLEGATION</w:t>
            </w:r>
          </w:p>
          <w:p w:rsidRPr="004B6EB8" w:rsidR="004E4FBF" w:rsidP="00AC3E68" w:rsidRDefault="004E4FBF" w14:paraId="012EEBCD" w14:textId="7777777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:rsidRPr="004B6EB8" w:rsidR="004E4FBF" w:rsidP="00AC3E68" w:rsidRDefault="004E4FBF" w14:paraId="333FD237" w14:textId="7777777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If the allegation is against a member of staff or volunteer, that person should not be informed of the concern until advice has been sought from the Safeguarding Team. </w:t>
            </w:r>
          </w:p>
        </w:tc>
      </w:tr>
      <w:tr w:rsidRPr="004B6EB8" w:rsidR="004E4FBF" w:rsidTr="24709F46" w14:paraId="7D755C50" w14:textId="77777777">
        <w:trPr>
          <w:trHeight w:val="212"/>
        </w:trPr>
        <w:tc>
          <w:tcPr>
            <w:tcW w:w="3374" w:type="dxa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D0312D" w14:paraId="18635522" w14:textId="35F20F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Pr="004B6EB8" w:rsidR="004E4FBF">
              <w:rPr>
                <w:rFonts w:ascii="Arial" w:hAnsi="Arial" w:cs="Arial"/>
                <w:sz w:val="22"/>
                <w:szCs w:val="22"/>
              </w:rPr>
              <w:t xml:space="preserve">Name </w:t>
            </w:r>
          </w:p>
        </w:tc>
        <w:tc>
          <w:tcPr>
            <w:tcW w:w="5580" w:type="dxa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35C5B9C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6E76FE5A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1A63526A" w14:textId="3AF031EA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Date of birth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24709F46" w:rsidRDefault="00C67E32" w14:paraId="6F5D6EF7" w14:textId="06825099" w14:noSpellErr="1">
            <w:pPr>
              <w:tabs>
                <w:tab w:val="left" w:pos="3965"/>
              </w:tabs>
              <w:ind w:firstLine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243527399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Fonts w:ascii="Arial" w:hAnsi="Arial" w:cs="Arial"/>
                  <w:sz w:val="22"/>
                  <w:szCs w:val="22"/>
                </w:rPr>
              </w:sdtEndPr>
              <w:sdtContent>
                <w:r w:rsidRPr="004B6EB8" w:rsidR="004E4FBF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to enter a date.</w:t>
                </w:r>
              </w:sdtContent>
            </w:sdt>
          </w:p>
        </w:tc>
      </w:tr>
      <w:tr w:rsidRPr="004B6EB8" w:rsidR="00D0312D" w:rsidTr="24709F46" w14:paraId="74E0F922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D0312D" w:rsidP="24709F46" w:rsidRDefault="00D0312D" w14:paraId="7E256825" w14:textId="64939F6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24709F46" w:rsidR="3D2BC0C4">
              <w:rPr>
                <w:rFonts w:ascii="Arial" w:hAnsi="Arial" w:cs="Arial"/>
                <w:sz w:val="22"/>
                <w:szCs w:val="22"/>
              </w:rPr>
              <w:t>Sex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D0312D" w:rsidP="00AC3E68" w:rsidRDefault="00D0312D" w14:paraId="7C196267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24709F46" w:rsidTr="24709F46" w14:paraId="41ABE879">
        <w:trPr>
          <w:trHeight w:val="300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3D2BC0C4" w:rsidP="24709F46" w:rsidRDefault="3D2BC0C4" w14:paraId="51303C95" w14:textId="02086636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  <w:r w:rsidRPr="24709F46" w:rsidR="3D2BC0C4">
              <w:rPr>
                <w:rFonts w:ascii="Arial" w:hAnsi="Arial" w:cs="Arial"/>
                <w:sz w:val="22"/>
                <w:szCs w:val="22"/>
              </w:rPr>
              <w:t>Gender (if different from birth)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24709F46" w:rsidP="24709F46" w:rsidRDefault="24709F46" w14:paraId="40FB34E8" w14:textId="5925DEE7">
            <w:pPr>
              <w:pStyle w:val="Norma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D0312D" w:rsidTr="24709F46" w14:paraId="033C11BF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D0312D" w:rsidP="00AC3E68" w:rsidRDefault="00D0312D" w14:paraId="736909BF" w14:textId="2EC12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Ethnicity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D0312D" w:rsidP="00AC3E68" w:rsidRDefault="00D0312D" w14:paraId="1FA7CBA4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44E604E2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6608B004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Role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765563E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EE65BD" w:rsidTr="24709F46" w14:paraId="025E84F0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EE65BD" w:rsidP="00AC3E68" w:rsidRDefault="00EE65BD" w14:paraId="51141064" w14:textId="3EB29D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</w:t>
            </w:r>
            <w:r w:rsidR="00D0312D">
              <w:rPr>
                <w:rFonts w:ascii="Arial" w:hAnsi="Arial" w:cs="Arial"/>
                <w:sz w:val="22"/>
                <w:szCs w:val="22"/>
              </w:rPr>
              <w:t>anisation</w:t>
            </w:r>
            <w:r>
              <w:rPr>
                <w:rFonts w:ascii="Arial" w:hAnsi="Arial" w:cs="Arial"/>
                <w:sz w:val="22"/>
                <w:szCs w:val="22"/>
              </w:rPr>
              <w:t>/Club Name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EE65BD" w:rsidP="00AC3E68" w:rsidRDefault="00EE65BD" w14:paraId="09C5BFD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3F711AA9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47563109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Address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50A4056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7A5F64D4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7118AD18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Contact number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5AB55A8B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7217D92F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38AC0D28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Email address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3B817FFD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1838E886" w14:textId="77777777">
        <w:trPr>
          <w:trHeight w:val="213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17F3DCD5" w14:textId="0EA3AB64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>Relationship to child/</w:t>
            </w:r>
            <w:r w:rsidRPr="004B6EB8" w:rsidR="00715463">
              <w:rPr>
                <w:rFonts w:ascii="Arial" w:hAnsi="Arial" w:cs="Arial"/>
                <w:sz w:val="22"/>
                <w:szCs w:val="22"/>
              </w:rPr>
              <w:t>a</w:t>
            </w:r>
            <w:r w:rsidRPr="004B6EB8">
              <w:rPr>
                <w:rFonts w:ascii="Arial" w:hAnsi="Arial" w:cs="Arial"/>
                <w:sz w:val="22"/>
                <w:szCs w:val="22"/>
              </w:rPr>
              <w:t>dult at risk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E4FBF" w14:paraId="016B9B7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4B6EB8" w:rsidR="004E4FBF" w:rsidTr="24709F46" w14:paraId="2012C885" w14:textId="77777777">
        <w:trPr>
          <w:trHeight w:val="212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0D215D" w14:paraId="5A3D158D" w14:textId="170804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 the subject aware of this referral being submitted</w:t>
            </w:r>
            <w:r w:rsidRPr="004B6EB8" w:rsidR="004E4FBF">
              <w:rPr>
                <w:rFonts w:ascii="Arial" w:hAnsi="Arial" w:cs="Arial"/>
                <w:sz w:val="22"/>
                <w:szCs w:val="22"/>
              </w:rPr>
              <w:t xml:space="preserve">?            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C67E32" w14:paraId="7470A264" w14:textId="6FCDAFDA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39302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6EB8" w:rsidR="004E4FBF">
                  <w:rPr>
                    <w:rFonts w:hint="eastAsia" w:ascii="MS Gothic" w:hAnsi="MS Gothic" w:eastAsia="MS Gothic" w:cs="Arial"/>
                    <w:sz w:val="22"/>
                    <w:szCs w:val="22"/>
                  </w:rPr>
                  <w:t>☐</w:t>
                </w:r>
              </w:sdtContent>
            </w:sdt>
            <w:r w:rsidRPr="004B6EB8" w:rsidR="004E4FBF">
              <w:rPr>
                <w:rFonts w:ascii="Arial" w:hAnsi="Arial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00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6EB8" w:rsidR="004E4FBF">
                  <w:rPr>
                    <w:rFonts w:hint="eastAsia" w:ascii="MS Gothic" w:hAnsi="MS Gothic" w:eastAsia="MS Gothic" w:cs="Arial"/>
                    <w:sz w:val="22"/>
                    <w:szCs w:val="22"/>
                  </w:rPr>
                  <w:t>☐</w:t>
                </w:r>
              </w:sdtContent>
            </w:sdt>
            <w:r w:rsidRPr="004B6EB8" w:rsidR="004E4FBF"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</w:tr>
      <w:tr w:rsidRPr="004B6EB8" w:rsidR="004E4FBF" w:rsidTr="24709F46" w14:paraId="405293C3" w14:textId="77777777">
        <w:trPr>
          <w:trHeight w:val="273"/>
        </w:trPr>
        <w:tc>
          <w:tcPr>
            <w:tcW w:w="33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4B6EB8" w:rsidR="004E4FBF" w:rsidP="00AC3E68" w:rsidRDefault="00460881" w14:paraId="08781EA6" w14:textId="158AD12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details for parent</w:t>
            </w:r>
            <w:r w:rsidR="000D215D">
              <w:rPr>
                <w:rFonts w:ascii="Arial" w:hAnsi="Arial" w:cs="Arial"/>
                <w:sz w:val="22"/>
                <w:szCs w:val="22"/>
              </w:rPr>
              <w:t>/carer/guardian</w:t>
            </w:r>
            <w:r>
              <w:rPr>
                <w:rFonts w:ascii="Arial" w:hAnsi="Arial" w:cs="Arial"/>
                <w:sz w:val="22"/>
                <w:szCs w:val="22"/>
              </w:rPr>
              <w:t xml:space="preserve"> if </w:t>
            </w:r>
            <w:r w:rsidR="00891FA0">
              <w:rPr>
                <w:rFonts w:ascii="Arial" w:hAnsi="Arial" w:cs="Arial"/>
                <w:sz w:val="22"/>
                <w:szCs w:val="22"/>
              </w:rPr>
              <w:t>relevant</w:t>
            </w:r>
          </w:p>
        </w:tc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4B6EB8" w:rsidP="00AC3E68" w:rsidRDefault="004B6EB8" w14:paraId="2FA1CCE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EE65BD" w:rsidP="00AC3E68" w:rsidRDefault="00EE65BD" w14:paraId="2D9DF81D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C7693A" w:rsidP="00AC3E68" w:rsidRDefault="00C7693A" w14:paraId="6CEFCC2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4B6EB8" w:rsidR="00EE65BD" w:rsidP="00AC3E68" w:rsidRDefault="00EE65BD" w14:paraId="033C6DF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Pr="004B6EB8" w:rsidR="004E4FBF" w:rsidP="004E4FBF" w:rsidRDefault="004E4FBF" w14:paraId="62E0BEF9" w14:textId="77777777">
      <w:pPr>
        <w:rPr>
          <w:rFonts w:ascii="Arial" w:hAnsi="Arial" w:cs="Arial"/>
          <w:sz w:val="22"/>
          <w:szCs w:val="22"/>
        </w:rPr>
      </w:pPr>
    </w:p>
    <w:tbl>
      <w:tblPr>
        <w:tblStyle w:val="TableGrid0"/>
        <w:tblW w:w="9018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58"/>
        <w:gridCol w:w="6760"/>
      </w:tblGrid>
      <w:tr w:rsidRPr="004B6EB8" w:rsidR="004E4FBF" w:rsidTr="004E4FBF" w14:paraId="424B029F" w14:textId="77777777">
        <w:trPr>
          <w:trHeight w:val="278"/>
        </w:trPr>
        <w:tc>
          <w:tcPr>
            <w:tcW w:w="90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</w:tcPr>
          <w:p w:rsidRPr="004B6EB8" w:rsidR="004E4FBF" w:rsidP="00AC3E68" w:rsidRDefault="004E4FBF" w14:paraId="630B4460" w14:textId="7088B236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DETAILS OF PERSON COMPLETING THIS FORM</w:t>
            </w:r>
          </w:p>
        </w:tc>
      </w:tr>
      <w:tr w:rsidRPr="004B6EB8" w:rsidR="004E4FBF" w:rsidTr="00EE65BD" w14:paraId="3CC6C7A3" w14:textId="77777777">
        <w:trPr>
          <w:trHeight w:val="278"/>
        </w:trPr>
        <w:tc>
          <w:tcPr>
            <w:tcW w:w="22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52B06F3E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Name </w:t>
            </w:r>
          </w:p>
        </w:tc>
        <w:tc>
          <w:tcPr>
            <w:tcW w:w="67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55A8836D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Pr="004B6EB8" w:rsidR="004E4FBF" w:rsidTr="00EE65BD" w14:paraId="542B9F08" w14:textId="77777777">
        <w:trPr>
          <w:trHeight w:val="278"/>
        </w:trPr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30E5864B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Address </w:t>
            </w:r>
          </w:p>
        </w:tc>
        <w:tc>
          <w:tcPr>
            <w:tcW w:w="6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705DA90F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Pr="004B6EB8" w:rsidR="004E4FBF" w:rsidTr="00EE65BD" w14:paraId="25F36BA8" w14:textId="77777777">
        <w:trPr>
          <w:trHeight w:val="279"/>
        </w:trPr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2880D60A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Contact number  </w:t>
            </w:r>
          </w:p>
        </w:tc>
        <w:tc>
          <w:tcPr>
            <w:tcW w:w="6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71A0193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Pr="004B6EB8" w:rsidR="004E4FBF" w:rsidTr="00EE65BD" w14:paraId="57D2EADC" w14:textId="77777777">
        <w:trPr>
          <w:trHeight w:val="278"/>
        </w:trPr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0675D371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Email address </w:t>
            </w:r>
          </w:p>
        </w:tc>
        <w:tc>
          <w:tcPr>
            <w:tcW w:w="6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713D4D7F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Pr="004B6EB8" w:rsidR="004E4FBF" w:rsidTr="00EE65BD" w14:paraId="25E5A75D" w14:textId="77777777">
        <w:trPr>
          <w:trHeight w:val="278"/>
        </w:trPr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5188DF26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Club (if applicable) </w:t>
            </w:r>
          </w:p>
        </w:tc>
        <w:tc>
          <w:tcPr>
            <w:tcW w:w="6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0AE59DDC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Pr="004B6EB8" w:rsidR="004E4FBF" w:rsidTr="00EE65BD" w14:paraId="42CCEE63" w14:textId="77777777">
        <w:trPr>
          <w:trHeight w:val="278"/>
        </w:trPr>
        <w:tc>
          <w:tcPr>
            <w:tcW w:w="2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7652553A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Role </w:t>
            </w:r>
          </w:p>
        </w:tc>
        <w:tc>
          <w:tcPr>
            <w:tcW w:w="6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4E4FBF" w:rsidP="00AC3E68" w:rsidRDefault="004E4FBF" w14:paraId="4F9C85FC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4B6E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E4FBF" w:rsidP="004E4FBF" w:rsidRDefault="004E4FBF" w14:paraId="06AD9341" w14:textId="0C43E4EF">
      <w:pPr>
        <w:rPr>
          <w:rFonts w:ascii="Arial" w:hAnsi="Arial" w:cs="Arial"/>
          <w:sz w:val="22"/>
          <w:szCs w:val="22"/>
        </w:rPr>
      </w:pPr>
      <w:r w:rsidRPr="004B6EB8">
        <w:rPr>
          <w:rFonts w:ascii="Arial" w:hAnsi="Arial" w:cs="Arial"/>
          <w:color w:val="4C5D64"/>
          <w:sz w:val="22"/>
          <w:szCs w:val="22"/>
        </w:rPr>
        <w:t xml:space="preserve"> </w:t>
      </w:r>
      <w:r w:rsidRPr="004B6EB8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eGrid0"/>
        <w:tblW w:w="9018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43"/>
        <w:gridCol w:w="4756"/>
        <w:gridCol w:w="19"/>
      </w:tblGrid>
      <w:tr w:rsidRPr="004B6EB8" w:rsidR="00AF44F0" w:rsidTr="0090068C" w14:paraId="33CEDF80" w14:textId="77777777">
        <w:trPr>
          <w:trHeight w:val="278"/>
        </w:trPr>
        <w:tc>
          <w:tcPr>
            <w:tcW w:w="90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</w:tcPr>
          <w:p w:rsidRPr="004B6EB8" w:rsidR="00AF44F0" w:rsidP="0090068C" w:rsidRDefault="00AF44F0" w14:paraId="5BB46D38" w14:textId="77777777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DETAILS OF CONCERN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OR ALLEGATION</w:t>
            </w:r>
          </w:p>
        </w:tc>
      </w:tr>
      <w:tr w:rsidRPr="004B6EB8" w:rsidR="00AF44F0" w:rsidTr="005B0D6E" w14:paraId="2AAA43C4" w14:textId="77777777">
        <w:trPr>
          <w:gridAfter w:val="1"/>
          <w:wAfter w:w="19" w:type="dxa"/>
          <w:trHeight w:val="278"/>
        </w:trPr>
        <w:tc>
          <w:tcPr>
            <w:tcW w:w="4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F44F0" w:rsidP="0090068C" w:rsidRDefault="00AF44F0" w14:paraId="22610965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Circumstances:  Please include ALL the information known to you</w:t>
            </w:r>
          </w:p>
          <w:p w:rsidR="00AF44F0" w:rsidP="0090068C" w:rsidRDefault="00AF44F0" w14:paraId="7FB21DA3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F44F0" w:rsidP="0090068C" w:rsidRDefault="00AF44F0" w14:paraId="6F27EE0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Points to cover. </w:t>
            </w:r>
          </w:p>
          <w:p w:rsidRPr="004B6EB8" w:rsidR="00AF44F0" w:rsidP="0090068C" w:rsidRDefault="00AF44F0" w14:paraId="69E3471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1.Wh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en did it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happen</w:t>
            </w:r>
          </w:p>
          <w:p w:rsidRPr="004B6EB8" w:rsidR="00AF44F0" w:rsidP="0090068C" w:rsidRDefault="00AF44F0" w14:paraId="4F2B9214" w14:textId="77777777">
            <w:pPr>
              <w:numPr>
                <w:ilvl w:val="0"/>
                <w:numId w:val="1"/>
              </w:numPr>
              <w:ind w:hanging="222"/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Wh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at has </w:t>
            </w:r>
            <w:proofErr w:type="gramStart"/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happened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</w:t>
            </w:r>
          </w:p>
          <w:p w:rsidRPr="004B6EB8" w:rsidR="00AF44F0" w:rsidP="0090068C" w:rsidRDefault="00AF44F0" w14:paraId="558FD6BE" w14:textId="77777777">
            <w:pPr>
              <w:numPr>
                <w:ilvl w:val="0"/>
                <w:numId w:val="1"/>
              </w:numPr>
              <w:ind w:hanging="222"/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Whe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re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did it </w:t>
            </w:r>
            <w:proofErr w:type="gramStart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happen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</w:p>
          <w:p w:rsidRPr="004B6EB8" w:rsidR="00AF44F0" w:rsidP="0090068C" w:rsidRDefault="00AF44F0" w14:paraId="0A2E09D3" w14:textId="77777777">
            <w:pPr>
              <w:numPr>
                <w:ilvl w:val="0"/>
                <w:numId w:val="1"/>
              </w:numPr>
              <w:ind w:hanging="222"/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Who is involved, and who did </w:t>
            </w:r>
            <w:proofErr w:type="gramStart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what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</w:p>
          <w:p w:rsidRPr="004B6EB8" w:rsidR="00AF44F0" w:rsidP="0090068C" w:rsidRDefault="00AF44F0" w14:paraId="233B8C1E" w14:textId="77777777">
            <w:pPr>
              <w:numPr>
                <w:ilvl w:val="0"/>
                <w:numId w:val="1"/>
              </w:numPr>
              <w:ind w:hanging="222"/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Why did it </w:t>
            </w:r>
            <w:proofErr w:type="gramStart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happen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</w:t>
            </w:r>
          </w:p>
          <w:p w:rsidRPr="004B6EB8" w:rsidR="00AF44F0" w:rsidP="0090068C" w:rsidRDefault="00AF44F0" w14:paraId="3E7B11AC" w14:textId="77777777">
            <w:pPr>
              <w:spacing w:line="239" w:lineRule="auto"/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Try to report in a chronological order. If your information has come to you from </w:t>
            </w:r>
            <w:proofErr w:type="gramStart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a number of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individuals, please be clear about who said what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.</w:t>
            </w:r>
          </w:p>
          <w:p w:rsidRPr="004B6EB8" w:rsidR="00AF44F0" w:rsidP="0090068C" w:rsidRDefault="00AF44F0" w14:paraId="1261C4DC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Detail any previous concerns about the person you are referring to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.</w:t>
            </w:r>
          </w:p>
          <w:p w:rsidRPr="004B6EB8" w:rsidR="00AF44F0" w:rsidP="0090068C" w:rsidRDefault="00AF44F0" w14:paraId="4BC9E970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Include any verbatim comments and the demeanour of the person if possible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.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F44F0" w:rsidP="0090068C" w:rsidRDefault="00AF44F0" w14:paraId="4538AF4F" w14:textId="77777777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Pr="004B6EB8" w:rsidR="00AF44F0" w:rsidTr="005B0D6E" w14:paraId="2D440130" w14:textId="77777777">
        <w:trPr>
          <w:gridAfter w:val="1"/>
          <w:wAfter w:w="19" w:type="dxa"/>
          <w:trHeight w:val="278"/>
        </w:trPr>
        <w:tc>
          <w:tcPr>
            <w:tcW w:w="4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F44F0" w:rsidP="0090068C" w:rsidRDefault="00AF44F0" w14:paraId="60F6766A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 xml:space="preserve">Injuries: </w:t>
            </w:r>
          </w:p>
          <w:p w:rsidRPr="004B6EB8" w:rsidR="00AF44F0" w:rsidP="0090068C" w:rsidRDefault="00AF44F0" w14:paraId="6A29B3E5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F44F0" w:rsidP="0090068C" w:rsidRDefault="00AF44F0" w14:paraId="5CE74DE7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Describe nature of injury, any treatment obtained and by whom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F44F0" w:rsidP="0090068C" w:rsidRDefault="00AF44F0" w14:paraId="31949C7C" w14:textId="77777777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4B6EB8" w:rsidR="00F503C2" w:rsidTr="005B0D6E" w14:paraId="70E3936F" w14:textId="77777777">
        <w:trPr>
          <w:gridAfter w:val="1"/>
          <w:wAfter w:w="19" w:type="dxa"/>
          <w:trHeight w:val="278"/>
        </w:trPr>
        <w:tc>
          <w:tcPr>
            <w:tcW w:w="42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:rsidR="00F503C2" w:rsidP="0090068C" w:rsidRDefault="00F503C2" w14:paraId="6E0A5408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Victim(s) or complainant</w:t>
            </w:r>
            <w:r w:rsidR="00BF3383">
              <w:rPr>
                <w:rFonts w:ascii="Arial" w:hAnsi="Arial" w:cs="Arial"/>
                <w:bCs/>
                <w:sz w:val="22"/>
                <w:szCs w:val="22"/>
              </w:rPr>
              <w:t>(s):</w:t>
            </w:r>
          </w:p>
          <w:p w:rsidR="00BF3383" w:rsidP="0090068C" w:rsidRDefault="00BF3383" w14:paraId="3DAC1654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BF3383" w:rsidP="0090068C" w:rsidRDefault="00BF3383" w14:paraId="00393AC5" w14:textId="1BE41F2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Full details of all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victims or complainants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to be recorded (Name,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age, ethnicity, 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address, contact details, role, club) Have they been spoken to? What </w:t>
            </w:r>
            <w:r w:rsidR="00534058">
              <w:rPr>
                <w:rFonts w:ascii="Arial" w:hAnsi="Arial" w:cs="Arial"/>
                <w:b/>
                <w:color w:val="0070C0"/>
                <w:sz w:val="18"/>
                <w:szCs w:val="18"/>
              </w:rPr>
              <w:t>is their account?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:rsidRPr="00FE1B1C" w:rsidR="00F503C2" w:rsidP="0090068C" w:rsidRDefault="00F503C2" w14:paraId="2E904CEB" w14:textId="77777777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Pr="004B6EB8" w:rsidR="00AF44F0" w:rsidTr="005B0D6E" w14:paraId="6073A36F" w14:textId="77777777">
        <w:trPr>
          <w:gridAfter w:val="1"/>
          <w:wAfter w:w="19" w:type="dxa"/>
          <w:trHeight w:val="278"/>
        </w:trPr>
        <w:tc>
          <w:tcPr>
            <w:tcW w:w="42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:rsidRPr="004B6EB8" w:rsidR="00AF44F0" w:rsidP="0090068C" w:rsidRDefault="00AF44F0" w14:paraId="24EE547F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 xml:space="preserve">Witnesses: </w:t>
            </w:r>
          </w:p>
          <w:p w:rsidR="00AF44F0" w:rsidP="0090068C" w:rsidRDefault="00AF44F0" w14:paraId="662C5F9B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F44F0" w:rsidP="0090068C" w:rsidRDefault="00AF44F0" w14:paraId="4F5CA47C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Full details of all witnesses to be recorded (Name, address, contact details, role, club) Have they been spoken to? What did they witness?  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:rsidRPr="00FE1B1C" w:rsidR="00AF44F0" w:rsidP="0090068C" w:rsidRDefault="00AF44F0" w14:paraId="316DE840" w14:textId="77777777">
            <w:pPr>
              <w:spacing w:line="239" w:lineRule="auto"/>
              <w:ind w:right="4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4B6EB8" w:rsidR="00AF44F0" w:rsidTr="005B0D6E" w14:paraId="2DC99FC4" w14:textId="77777777">
        <w:trPr>
          <w:gridAfter w:val="1"/>
          <w:wAfter w:w="19" w:type="dxa"/>
          <w:trHeight w:val="278"/>
        </w:trPr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44F0" w:rsidP="0090068C" w:rsidRDefault="00AF44F0" w14:paraId="4F51BE67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 xml:space="preserve">Action taken: </w:t>
            </w:r>
          </w:p>
          <w:p w:rsidRPr="004B6EB8" w:rsidR="00AF44F0" w:rsidP="0090068C" w:rsidRDefault="00AF44F0" w14:paraId="0E025089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F44F0" w:rsidP="0090068C" w:rsidRDefault="00AF44F0" w14:paraId="09D84674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Outline what action has already been taken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.</w:t>
            </w:r>
          </w:p>
          <w:p w:rsidRPr="004B6EB8" w:rsidR="00AF44F0" w:rsidP="0090068C" w:rsidRDefault="00AF44F0" w14:paraId="491389D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Include things such as:</w:t>
            </w:r>
          </w:p>
          <w:p w:rsidRPr="004B6EB8" w:rsidR="00AF44F0" w:rsidP="0090068C" w:rsidRDefault="00AF44F0" w14:paraId="0D9BAB57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Did you call Police or Social Services?  </w:t>
            </w:r>
          </w:p>
          <w:p w:rsidRPr="004B6EB8" w:rsidR="00AF44F0" w:rsidP="0090068C" w:rsidRDefault="00AF44F0" w14:paraId="2808DEDB" w14:textId="77777777">
            <w:pPr>
              <w:spacing w:line="239" w:lineRule="auto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Who have you have spoken to about this matter? </w:t>
            </w:r>
          </w:p>
          <w:p w:rsidRPr="004B6EB8" w:rsidR="00AF44F0" w:rsidP="0090068C" w:rsidRDefault="00AF44F0" w14:paraId="775A3E83" w14:textId="77777777">
            <w:pPr>
              <w:spacing w:line="239" w:lineRule="auto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Who has been notified (Name and contact details?) </w:t>
            </w:r>
          </w:p>
          <w:p w:rsidRPr="004B6EB8" w:rsidR="00AF44F0" w:rsidP="0090068C" w:rsidRDefault="00AF44F0" w14:paraId="5C1D2851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When were they notified?</w:t>
            </w:r>
          </w:p>
        </w:tc>
        <w:tc>
          <w:tcPr>
            <w:tcW w:w="4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E1B1C" w:rsidR="00AF44F0" w:rsidP="0090068C" w:rsidRDefault="00AF44F0" w14:paraId="5A814F3C" w14:textId="77777777">
            <w:pPr>
              <w:spacing w:line="239" w:lineRule="auto"/>
              <w:ind w:right="401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="00AF44F0" w:rsidP="004E4FBF" w:rsidRDefault="00AF44F0" w14:paraId="4A956DC0" w14:textId="77777777">
      <w:pPr>
        <w:rPr>
          <w:rFonts w:ascii="Arial" w:hAnsi="Arial" w:cs="Arial"/>
          <w:color w:val="4C5D64"/>
          <w:sz w:val="22"/>
          <w:szCs w:val="22"/>
        </w:rPr>
      </w:pPr>
    </w:p>
    <w:p w:rsidRPr="004B6EB8" w:rsidR="00AF44F0" w:rsidP="004E4FBF" w:rsidRDefault="00AF44F0" w14:paraId="599F566D" w14:textId="77777777">
      <w:pPr>
        <w:rPr>
          <w:rFonts w:ascii="Arial" w:hAnsi="Arial" w:cs="Arial"/>
          <w:color w:val="4C5D64"/>
          <w:sz w:val="22"/>
          <w:szCs w:val="22"/>
        </w:rPr>
      </w:pPr>
    </w:p>
    <w:p w:rsidR="004B6EB8" w:rsidRDefault="004B6EB8" w14:paraId="497412EA" w14:textId="71057D99">
      <w:pPr>
        <w:rPr>
          <w:sz w:val="18"/>
          <w:szCs w:val="18"/>
        </w:rPr>
      </w:pPr>
    </w:p>
    <w:tbl>
      <w:tblPr>
        <w:tblStyle w:val="TableGrid0"/>
        <w:tblW w:w="9139" w:type="dxa"/>
        <w:tblInd w:w="-116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4756"/>
        <w:gridCol w:w="19"/>
      </w:tblGrid>
      <w:tr w:rsidRPr="004B6EB8" w:rsidR="00AE7787" w:rsidTr="00003965" w14:paraId="0A34A9FB" w14:textId="77777777">
        <w:trPr>
          <w:trHeight w:val="278"/>
        </w:trPr>
        <w:tc>
          <w:tcPr>
            <w:tcW w:w="91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</w:tcPr>
          <w:p w:rsidRPr="00C67E32" w:rsidR="00AE7787" w:rsidP="0090068C" w:rsidRDefault="00AE7787" w14:paraId="61AB7858" w14:textId="77777777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67E3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DETAILS OF INVOLVED PARTIES</w:t>
            </w:r>
          </w:p>
        </w:tc>
      </w:tr>
      <w:tr w:rsidRPr="004B6EB8" w:rsidR="00AE7787" w:rsidTr="00003965" w14:paraId="20B942BF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AE7787" w:rsidP="0090068C" w:rsidRDefault="00AE7787" w14:paraId="2169A5C7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Name of club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venue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organisation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B6EB8">
              <w:rPr>
                <w:rFonts w:ascii="Arial" w:hAnsi="Arial" w:cs="Arial"/>
                <w:bCs/>
                <w:sz w:val="22"/>
                <w:szCs w:val="22"/>
              </w:rPr>
              <w:t>activity you are concerned about</w:t>
            </w:r>
          </w:p>
        </w:tc>
        <w:tc>
          <w:tcPr>
            <w:tcW w:w="4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E7787" w:rsidP="0090068C" w:rsidRDefault="00AE7787" w14:paraId="6D09817B" w14:textId="77777777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4B6EB8" w:rsidR="00AE7787" w:rsidTr="00003965" w14:paraId="7EC46D3D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E7787" w:rsidP="0090068C" w:rsidRDefault="00AE7787" w14:paraId="7E4264FC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Details of the person you are concerned about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– if not detailed on page 1</w:t>
            </w:r>
          </w:p>
          <w:p w:rsidRPr="004B6EB8" w:rsidR="00AE7787" w:rsidP="0090068C" w:rsidRDefault="00AE7787" w14:paraId="54292250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E7787" w:rsidP="0090068C" w:rsidRDefault="00AE7787" w14:paraId="49164030" w14:textId="77777777">
            <w:pPr>
              <w:spacing w:line="239" w:lineRule="auto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This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may relate to a child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or adult 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whose welfare you are worried about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or b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ehaviour 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that 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concerns you. Please specify which &amp; include as much personal information as you can. </w:t>
            </w:r>
          </w:p>
          <w:p w:rsidRPr="004B6EB8" w:rsidR="00AE7787" w:rsidP="0090068C" w:rsidRDefault="00AE7787" w14:paraId="75A94534" w14:textId="77777777">
            <w:pPr>
              <w:spacing w:line="239" w:lineRule="auto"/>
              <w:rPr>
                <w:rFonts w:ascii="Arial" w:hAnsi="Arial" w:cs="Arial"/>
                <w:sz w:val="18"/>
                <w:szCs w:val="18"/>
              </w:rPr>
            </w:pPr>
          </w:p>
          <w:p w:rsidRPr="004B6EB8" w:rsidR="00AE7787" w:rsidP="0090068C" w:rsidRDefault="00AE7787" w14:paraId="79D0DEF0" w14:textId="77777777">
            <w:pPr>
              <w:spacing w:line="239" w:lineRule="auto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Please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include their name, address, date of birth, club details,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role at club,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contact</w:t>
            </w: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details and school if relevant</w:t>
            </w: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. </w:t>
            </w:r>
          </w:p>
          <w:p w:rsidRPr="004B6EB8" w:rsidR="00AE7787" w:rsidP="0090068C" w:rsidRDefault="00AE7787" w14:paraId="5D05918D" w14:textId="77777777">
            <w:pPr>
              <w:spacing w:line="239" w:lineRule="auto"/>
              <w:rPr>
                <w:rFonts w:ascii="Arial" w:hAnsi="Arial" w:cs="Arial"/>
                <w:sz w:val="18"/>
                <w:szCs w:val="18"/>
              </w:rPr>
            </w:pPr>
          </w:p>
          <w:p w:rsidRPr="004B6EB8" w:rsidR="00AE7787" w:rsidP="0090068C" w:rsidRDefault="00AE7787" w14:paraId="39ADAB82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If your concern relates to more than one person, please be specific about who they are.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E7787" w:rsidP="0090068C" w:rsidRDefault="00AE7787" w14:paraId="58D85868" w14:textId="68DD97DD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Pr="004B6EB8" w:rsidR="00AE7787" w:rsidTr="00003965" w14:paraId="6884AAA9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E7787" w:rsidP="0090068C" w:rsidRDefault="00AE7787" w14:paraId="509FA6BC" w14:textId="77777777">
            <w:pPr>
              <w:spacing w:line="239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Does the person have any specific needs such as any disabilities, mental health issues or additional vulnerabilities?</w:t>
            </w:r>
          </w:p>
          <w:p w:rsidR="00AE7787" w:rsidP="0090068C" w:rsidRDefault="00AE7787" w14:paraId="17CC5197" w14:textId="77777777">
            <w:pPr>
              <w:spacing w:line="239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E7787" w:rsidP="0090068C" w:rsidRDefault="00AE7787" w14:paraId="1462D8C9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Please do not give your opinion but provide this information based on factual evidence.</w:t>
            </w:r>
          </w:p>
          <w:p w:rsidRPr="004B6EB8" w:rsidR="00AE7787" w:rsidP="0090068C" w:rsidRDefault="00AE7787" w14:paraId="2F236313" w14:textId="77777777">
            <w:pPr>
              <w:spacing w:line="239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E7787" w:rsidP="0090068C" w:rsidRDefault="00AE7787" w14:paraId="408279BA" w14:textId="77777777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Pr="004B6EB8" w:rsidR="00AE7787" w:rsidTr="00003965" w14:paraId="18169CE8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B6EB8" w:rsidR="00AE7787" w:rsidP="0090068C" w:rsidRDefault="00AE7787" w14:paraId="44940A48" w14:textId="77777777">
            <w:pPr>
              <w:spacing w:line="239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 xml:space="preserve">Details of parent/carer </w:t>
            </w:r>
          </w:p>
          <w:p w:rsidR="00AE7787" w:rsidP="0090068C" w:rsidRDefault="00AE7787" w14:paraId="7E5B53C7" w14:textId="77777777">
            <w:pPr>
              <w:spacing w:line="239" w:lineRule="auto"/>
              <w:rPr>
                <w:rFonts w:ascii="Arial" w:hAnsi="Arial" w:cs="Arial"/>
                <w:bCs/>
              </w:rPr>
            </w:pPr>
            <w:r w:rsidRPr="003F0AE3">
              <w:rPr>
                <w:rFonts w:ascii="Arial" w:hAnsi="Arial" w:cs="Arial"/>
                <w:bCs/>
              </w:rPr>
              <w:t>(if known/applicable)</w:t>
            </w:r>
          </w:p>
          <w:p w:rsidR="00AE7787" w:rsidP="0090068C" w:rsidRDefault="00AE7787" w14:paraId="10AA0184" w14:textId="77777777">
            <w:pPr>
              <w:spacing w:line="239" w:lineRule="auto"/>
              <w:rPr>
                <w:rFonts w:ascii="Arial" w:hAnsi="Arial" w:cs="Arial"/>
                <w:bCs/>
              </w:rPr>
            </w:pPr>
          </w:p>
          <w:p w:rsidRPr="004B6EB8" w:rsidR="00AE7787" w:rsidP="0090068C" w:rsidRDefault="00AE7787" w14:paraId="6508E11E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Name  </w:t>
            </w:r>
          </w:p>
          <w:p w:rsidRPr="004B6EB8" w:rsidR="00AE7787" w:rsidP="0090068C" w:rsidRDefault="00AE7787" w14:paraId="20B136A2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Address </w:t>
            </w:r>
          </w:p>
          <w:p w:rsidRPr="004B6EB8" w:rsidR="00AE7787" w:rsidP="0090068C" w:rsidRDefault="00AE7787" w14:paraId="4989AC8F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Contact </w:t>
            </w:r>
            <w:proofErr w:type="gramStart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number</w:t>
            </w:r>
            <w:proofErr w:type="gramEnd"/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</w:p>
          <w:p w:rsidRPr="003F0AE3" w:rsidR="00AE7787" w:rsidP="0090068C" w:rsidRDefault="00AE7787" w14:paraId="41ADBD45" w14:textId="77777777">
            <w:pPr>
              <w:spacing w:line="239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/>
                <w:color w:val="0070C0"/>
                <w:sz w:val="18"/>
                <w:szCs w:val="18"/>
              </w:rPr>
              <w:t>Email</w:t>
            </w:r>
          </w:p>
        </w:tc>
        <w:tc>
          <w:tcPr>
            <w:tcW w:w="4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E7787" w:rsidP="0090068C" w:rsidRDefault="00AE7787" w14:paraId="3C976BFD" w14:textId="77777777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Pr="004B6EB8" w:rsidR="00AE7787" w:rsidTr="00003965" w14:paraId="20C3F989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auto" w:sz="4" w:space="0"/>
            </w:tcBorders>
          </w:tcPr>
          <w:p w:rsidRPr="004B6EB8" w:rsidR="00AE7787" w:rsidP="0090068C" w:rsidRDefault="00AE7787" w14:paraId="368E3B83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56" w:type="dxa"/>
            <w:tcBorders>
              <w:top w:val="single" w:color="auto" w:sz="4" w:space="0"/>
            </w:tcBorders>
          </w:tcPr>
          <w:p w:rsidRPr="004B6EB8" w:rsidR="00AE7787" w:rsidP="0090068C" w:rsidRDefault="00AE7787" w14:paraId="098DD228" w14:textId="77777777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  <w:tr w:rsidRPr="004B6EB8" w:rsidR="00A40A0B" w:rsidTr="00A40A0B" w14:paraId="218C480C" w14:textId="77777777">
        <w:trPr>
          <w:gridAfter w:val="1"/>
          <w:wAfter w:w="19" w:type="dxa"/>
          <w:trHeight w:val="278"/>
        </w:trPr>
        <w:tc>
          <w:tcPr>
            <w:tcW w:w="91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</w:tcPr>
          <w:p w:rsidRPr="004B6EB8" w:rsidR="00A40A0B" w:rsidP="0090068C" w:rsidRDefault="00A40A0B" w14:paraId="4E0179FB" w14:textId="77777777">
            <w:pPr>
              <w:tabs>
                <w:tab w:val="center" w:pos="4187"/>
              </w:tabs>
              <w:spacing w:line="239" w:lineRule="auto"/>
              <w:ind w:right="401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CONFIDENTIALITY</w:t>
            </w:r>
            <w:r w:rsidRPr="004B6EB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ab/>
            </w:r>
          </w:p>
          <w:p w:rsidRPr="004B6EB8" w:rsidR="00A40A0B" w:rsidP="0090068C" w:rsidRDefault="00A40A0B" w14:paraId="29B17AC9" w14:textId="77777777">
            <w:pPr>
              <w:spacing w:line="239" w:lineRule="auto"/>
              <w:ind w:right="401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:rsidRPr="004B6EB8" w:rsidR="00A40A0B" w:rsidP="0090068C" w:rsidRDefault="00A40A0B" w14:paraId="18C03A61" w14:textId="77777777">
            <w:pPr>
              <w:spacing w:line="239" w:lineRule="auto"/>
              <w:ind w:right="401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4B6EB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If you have any concerns about approaching a parent / </w:t>
            </w:r>
            <w:proofErr w:type="gramStart"/>
            <w:r w:rsidRPr="004B6EB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carer</w:t>
            </w:r>
            <w:proofErr w:type="gramEnd"/>
            <w:r w:rsidRPr="004B6EB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please seek advice from the Safeguarding Team.</w:t>
            </w:r>
          </w:p>
        </w:tc>
      </w:tr>
      <w:tr w:rsidRPr="004B6EB8" w:rsidR="00A40A0B" w:rsidTr="00A40A0B" w14:paraId="6AB6DB20" w14:textId="77777777">
        <w:trPr>
          <w:gridAfter w:val="1"/>
          <w:wAfter w:w="19" w:type="dxa"/>
          <w:trHeight w:val="278"/>
        </w:trPr>
        <w:tc>
          <w:tcPr>
            <w:tcW w:w="4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B6EB8" w:rsidR="00A40A0B" w:rsidP="0090068C" w:rsidRDefault="00A40A0B" w14:paraId="1DB4BFAA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Please tell us whether the club has spoken to the child’s parent/carer about the concerns and whether they expressed a view about what should be done. Do they consent to you sharing this information for the purposes of safeguarding their child?</w:t>
            </w:r>
          </w:p>
        </w:tc>
        <w:tc>
          <w:tcPr>
            <w:tcW w:w="4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E1B1C" w:rsidR="00A40A0B" w:rsidP="0090068C" w:rsidRDefault="00A40A0B" w14:paraId="3A29A54A" w14:textId="77777777">
            <w:pPr>
              <w:spacing w:line="239" w:lineRule="auto"/>
              <w:ind w:right="401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="00E62D0C" w:rsidP="005B0D6E" w:rsidRDefault="00E62D0C" w14:paraId="7EEE40CE" w14:textId="1DA1545E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0"/>
        <w:tblW w:w="9120" w:type="dxa"/>
        <w:tblInd w:w="-116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4756"/>
      </w:tblGrid>
      <w:tr w:rsidRPr="004B6EB8" w:rsidR="00A40A0B" w:rsidTr="00A40A0B" w14:paraId="46B588A1" w14:textId="77777777">
        <w:trPr>
          <w:trHeight w:val="278"/>
        </w:trPr>
        <w:tc>
          <w:tcPr>
            <w:tcW w:w="912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35"/>
          </w:tcPr>
          <w:p w:rsidRPr="004B6EB8" w:rsidR="00A40A0B" w:rsidP="0090068C" w:rsidRDefault="00A40A0B" w14:paraId="487B8BF8" w14:textId="7777777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ANY </w:t>
            </w:r>
            <w:r w:rsidRPr="004B6EB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SUPPORTING DOCUMENTATION</w:t>
            </w:r>
          </w:p>
        </w:tc>
      </w:tr>
      <w:tr w:rsidRPr="004B6EB8" w:rsidR="00A40A0B" w:rsidTr="00A40A0B" w14:paraId="3163022B" w14:textId="77777777">
        <w:trPr>
          <w:trHeight w:val="278"/>
        </w:trPr>
        <w:tc>
          <w:tcPr>
            <w:tcW w:w="436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40A0B" w:rsidP="0090068C" w:rsidRDefault="00A40A0B" w14:paraId="3D4752AB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B6EB8">
              <w:rPr>
                <w:rFonts w:ascii="Arial" w:hAnsi="Arial" w:cs="Arial"/>
                <w:bCs/>
                <w:sz w:val="22"/>
                <w:szCs w:val="22"/>
              </w:rPr>
              <w:t>For example: chat logs / social media messages, photos of injuries, notes of conversations, LADO referrals etc</w:t>
            </w:r>
          </w:p>
          <w:p w:rsidR="00A40A0B" w:rsidP="0090068C" w:rsidRDefault="00A40A0B" w14:paraId="743B3D37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Pr="004B6EB8" w:rsidR="00A40A0B" w:rsidP="0090068C" w:rsidRDefault="00A40A0B" w14:paraId="1FA851AE" w14:textId="7777777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These can be sent together with a referral form and listed </w:t>
            </w:r>
            <w:proofErr w:type="gramStart"/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here</w:t>
            </w:r>
            <w:proofErr w:type="gramEnd"/>
          </w:p>
          <w:p w:rsidRPr="004B6EB8" w:rsidR="00A40A0B" w:rsidP="0090068C" w:rsidRDefault="00A40A0B" w14:paraId="17524CDE" w14:textId="7777777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FE1B1C" w:rsidR="00A40A0B" w:rsidP="0090068C" w:rsidRDefault="00A40A0B" w14:paraId="12430D54" w14:textId="77777777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Pr="004B6EB8" w:rsidR="00A40A0B" w:rsidP="005B0D6E" w:rsidRDefault="00A40A0B" w14:paraId="5E6D7280" w14:textId="77777777">
      <w:pPr>
        <w:rPr>
          <w:rFonts w:ascii="Arial" w:hAnsi="Arial" w:cs="Arial"/>
          <w:b/>
          <w:sz w:val="22"/>
          <w:szCs w:val="22"/>
        </w:rPr>
      </w:pPr>
    </w:p>
    <w:sectPr w:rsidRPr="004B6EB8" w:rsidR="00A40A0B" w:rsidSect="00607484">
      <w:headerReference w:type="default" r:id="rId11"/>
      <w:footerReference w:type="default" r:id="rId12"/>
      <w:headerReference w:type="first" r:id="rId13"/>
      <w:footerReference w:type="first" r:id="rId14"/>
      <w:pgSz w:w="11900" w:h="16840" w:orient="portrait"/>
      <w:pgMar w:top="1843" w:right="1440" w:bottom="1440" w:left="1440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7721" w:rsidRDefault="00867721" w14:paraId="64F1C0B8" w14:textId="77777777">
      <w:r>
        <w:separator/>
      </w:r>
    </w:p>
  </w:endnote>
  <w:endnote w:type="continuationSeparator" w:id="0">
    <w:p w:rsidR="00867721" w:rsidRDefault="00867721" w14:paraId="7A590E99" w14:textId="77777777">
      <w:r>
        <w:continuationSeparator/>
      </w:r>
    </w:p>
  </w:endnote>
  <w:endnote w:type="continuationNotice" w:id="1">
    <w:p w:rsidR="00715463" w:rsidRDefault="00715463" w14:paraId="36D538D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ecilia LT Std Light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ECB Caps">
    <w:altName w:val="Calibri"/>
    <w:charset w:val="00"/>
    <w:family w:val="modern"/>
    <w:pitch w:val="variable"/>
    <w:sig w:usb0="00000083" w:usb1="40000000" w:usb2="00000000" w:usb3="00000000" w:csb0="00000001" w:csb1="00000000"/>
  </w:font>
  <w:font w:name="GOTHAM-BOOK">
    <w:altName w:val="Calibri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75777" w:rsidR="00880870" w:rsidP="008C545A" w:rsidRDefault="00880870" w14:paraId="14DFEAA3" w14:textId="77777777">
    <w:pPr>
      <w:pStyle w:val="Footer"/>
      <w:ind w:left="-567"/>
      <w:rPr>
        <w:rFonts w:ascii="GOTHAM-BOOK" w:hAnsi="GOTHAM-BOOK"/>
        <w:color w:val="071A35"/>
        <w:sz w:val="16"/>
      </w:rPr>
    </w:pPr>
    <w:r w:rsidRPr="00175777">
      <w:rPr>
        <w:rFonts w:ascii="GOTHAM-BOOK" w:hAnsi="GOTHAM-BOOK"/>
        <w:color w:val="071A35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84E48" w:rsidR="00784E48" w:rsidP="002E3077" w:rsidRDefault="00784E48" w14:paraId="68692445" w14:textId="1D73C753">
    <w:pPr>
      <w:pStyle w:val="Footer"/>
      <w:ind w:left="8640" w:hanging="8640"/>
      <w:rPr>
        <w:rFonts w:ascii="Arial" w:hAnsi="Arial" w:cs="Arial"/>
        <w:b/>
        <w:color w:val="000000" w:themeColor="text1"/>
        <w:sz w:val="16"/>
        <w:szCs w:val="16"/>
      </w:rPr>
    </w:pPr>
  </w:p>
  <w:p w:rsidRPr="00784E48" w:rsidR="00880870" w:rsidP="002E3077" w:rsidRDefault="00880870" w14:paraId="5E32AEC4" w14:textId="7C0B3C95">
    <w:pPr>
      <w:pStyle w:val="Footer"/>
      <w:ind w:left="8640" w:hanging="8640"/>
      <w:jc w:val="center"/>
      <w:rPr>
        <w:rFonts w:ascii="Arial" w:hAnsi="Arial" w:cs="Arial"/>
        <w:color w:val="000000" w:themeColor="text1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7721" w:rsidRDefault="00867721" w14:paraId="033ABF00" w14:textId="77777777">
      <w:r>
        <w:separator/>
      </w:r>
    </w:p>
  </w:footnote>
  <w:footnote w:type="continuationSeparator" w:id="0">
    <w:p w:rsidR="00867721" w:rsidRDefault="00867721" w14:paraId="3B234FFA" w14:textId="77777777">
      <w:r>
        <w:continuationSeparator/>
      </w:r>
    </w:p>
  </w:footnote>
  <w:footnote w:type="continuationNotice" w:id="1">
    <w:p w:rsidR="00715463" w:rsidRDefault="00715463" w14:paraId="60AFDEF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C5594" w:rsidP="00523E25" w:rsidRDefault="000D3A40" w14:paraId="606B65A8" w14:textId="37699976">
    <w:pPr>
      <w:pStyle w:val="Header"/>
      <w:jc w:val="right"/>
      <w:rPr>
        <w:rFonts w:ascii="ECB Caps" w:hAnsi="ECB Caps"/>
        <w:color w:val="071A35"/>
        <w:sz w:val="36"/>
      </w:rPr>
    </w:pPr>
    <w:r>
      <w:rPr>
        <w:rFonts w:ascii="Helvetica" w:hAnsi="Helvetica" w:cs="Helvetica"/>
        <w:b/>
        <w:noProof/>
        <w:sz w:val="22"/>
        <w:szCs w:val="22"/>
      </w:rPr>
      <w:drawing>
        <wp:anchor distT="0" distB="0" distL="114300" distR="114300" simplePos="0" relativeHeight="251658242" behindDoc="0" locked="0" layoutInCell="1" allowOverlap="1" wp14:anchorId="693104E7" wp14:editId="6849BF0C">
          <wp:simplePos x="0" y="0"/>
          <wp:positionH relativeFrom="column">
            <wp:posOffset>5480050</wp:posOffset>
          </wp:positionH>
          <wp:positionV relativeFrom="paragraph">
            <wp:posOffset>-113030</wp:posOffset>
          </wp:positionV>
          <wp:extent cx="730250" cy="7302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0C5594" w:rsidR="00880870" w:rsidP="000C5594" w:rsidRDefault="00E62D0C" w14:paraId="0F3AB4D0" w14:textId="55E5D476">
    <w:pPr>
      <w:pStyle w:val="Header"/>
    </w:pPr>
    <w:r>
      <w:rPr>
        <w:rFonts w:ascii="ECB Caps" w:hAnsi="ECB Caps"/>
        <w:noProof/>
        <w:color w:val="071A35"/>
        <w:sz w:val="3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F5D4EC" wp14:editId="6F8F58D6">
              <wp:simplePos x="0" y="0"/>
              <wp:positionH relativeFrom="column">
                <wp:posOffset>-931566</wp:posOffset>
              </wp:positionH>
              <wp:positionV relativeFrom="paragraph">
                <wp:posOffset>168889</wp:posOffset>
              </wp:positionV>
              <wp:extent cx="6312458" cy="6350"/>
              <wp:effectExtent l="38100" t="38100" r="69850" b="889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2458" cy="6350"/>
                      </a:xfrm>
                      <a:prstGeom prst="line">
                        <a:avLst/>
                      </a:prstGeom>
                      <a:ln w="9525">
                        <a:solidFill>
                          <a:srgbClr val="006635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line id="Straight Connector 1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635" from="-73.35pt,13.3pt" to="423.7pt,13.8pt" w14:anchorId="6680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">
              <v:shadow on="t" color="black" opacity="24903f" offset="0,.55556mm" origin=",.5"/>
            </v:line>
          </w:pict>
        </mc:Fallback>
      </mc:AlternateContent>
    </w:r>
    <w:r>
      <w:rPr>
        <w:rFonts w:ascii="ECB Caps" w:hAnsi="ECB Caps"/>
        <w:noProof/>
        <w:color w:val="071A35"/>
        <w:sz w:val="3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384DD0" wp14:editId="4DEF3A73">
              <wp:simplePos x="0" y="0"/>
              <wp:positionH relativeFrom="column">
                <wp:posOffset>6283151</wp:posOffset>
              </wp:positionH>
              <wp:positionV relativeFrom="paragraph">
                <wp:posOffset>168889</wp:posOffset>
              </wp:positionV>
              <wp:extent cx="334018" cy="0"/>
              <wp:effectExtent l="38100" t="38100" r="6604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34018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6635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line id="Straight Connector 2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635" from="494.75pt,13.3pt" to="521.05pt,13.3pt" w14:anchorId="7567BE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">
              <v:shadow on="t" color="black" opacity="24903f" offset="0,.55556mm" origin=",.5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880870" w:rsidP="0082606B" w:rsidRDefault="004E66C7" w14:paraId="625BEB5E" w14:textId="0C7D9B71">
    <w:pPr>
      <w:pStyle w:val="Header"/>
      <w:jc w:val="center"/>
      <w:rPr>
        <w:rFonts w:ascii="ECB Caps" w:hAnsi="ECB Caps"/>
        <w:color w:val="071A35"/>
        <w:sz w:val="36"/>
      </w:rPr>
    </w:pPr>
    <w:r>
      <w:rPr>
        <w:rFonts w:ascii="ECB Caps" w:hAnsi="ECB Caps"/>
        <w:noProof/>
        <w:color w:val="071A35"/>
        <w:sz w:val="36"/>
      </w:rPr>
      <w:drawing>
        <wp:inline distT="0" distB="0" distL="0" distR="0" wp14:anchorId="49C108C1" wp14:editId="3D3DDDB7">
          <wp:extent cx="1673064" cy="1137684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447330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9485" cy="1142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941F1E" w:rsidR="00BE565C" w:rsidP="0082606B" w:rsidRDefault="00BE565C" w14:paraId="19070D3F" w14:textId="77777777">
    <w:pPr>
      <w:pStyle w:val="Header"/>
      <w:jc w:val="center"/>
      <w:rPr>
        <w:rFonts w:ascii="ECB Caps" w:hAnsi="ECB Caps"/>
        <w:color w:val="071A35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D48C0"/>
    <w:multiLevelType w:val="hybridMultilevel"/>
    <w:tmpl w:val="75F826CE"/>
    <w:lvl w:ilvl="0" w:tplc="2AAC7892">
      <w:start w:val="2"/>
      <w:numFmt w:val="decimal"/>
      <w:lvlText w:val="%1."/>
      <w:lvlJc w:val="left"/>
      <w:pPr>
        <w:ind w:left="222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E654B388">
      <w:start w:val="1"/>
      <w:numFmt w:val="lowerLetter"/>
      <w:lvlText w:val="%2"/>
      <w:lvlJc w:val="left"/>
      <w:pPr>
        <w:ind w:left="121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0C58E5B0">
      <w:start w:val="1"/>
      <w:numFmt w:val="lowerRoman"/>
      <w:lvlText w:val="%3"/>
      <w:lvlJc w:val="left"/>
      <w:pPr>
        <w:ind w:left="193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17160D00">
      <w:start w:val="1"/>
      <w:numFmt w:val="decimal"/>
      <w:lvlText w:val="%4"/>
      <w:lvlJc w:val="left"/>
      <w:pPr>
        <w:ind w:left="265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27AC63F4">
      <w:start w:val="1"/>
      <w:numFmt w:val="lowerLetter"/>
      <w:lvlText w:val="%5"/>
      <w:lvlJc w:val="left"/>
      <w:pPr>
        <w:ind w:left="337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19A08110">
      <w:start w:val="1"/>
      <w:numFmt w:val="lowerRoman"/>
      <w:lvlText w:val="%6"/>
      <w:lvlJc w:val="left"/>
      <w:pPr>
        <w:ind w:left="409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E8FA63AE">
      <w:start w:val="1"/>
      <w:numFmt w:val="decimal"/>
      <w:lvlText w:val="%7"/>
      <w:lvlJc w:val="left"/>
      <w:pPr>
        <w:ind w:left="481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7F2C5202">
      <w:start w:val="1"/>
      <w:numFmt w:val="lowerLetter"/>
      <w:lvlText w:val="%8"/>
      <w:lvlJc w:val="left"/>
      <w:pPr>
        <w:ind w:left="553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9F3C2B8A">
      <w:start w:val="1"/>
      <w:numFmt w:val="lowerRoman"/>
      <w:lvlText w:val="%9"/>
      <w:lvlJc w:val="left"/>
      <w:pPr>
        <w:ind w:left="6253"/>
      </w:pPr>
      <w:rPr>
        <w:rFonts w:ascii="Calibri" w:hAnsi="Calibri" w:eastAsia="Calibri" w:cs="Calibri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 w16cid:durableId="1699697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ttachedTemplate r:id="rId1"/>
  <w:trackRevisions w:val="false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TMS_BusinessUnitID" w:val="ECB"/>
    <w:docVar w:name="TMS_CultureID" w:val="en-GB"/>
    <w:docVar w:name="TMS_OfficeID" w:val="London"/>
    <w:docVar w:name="TMS_TEMPLATE_ID" w:val="ECBBlank"/>
  </w:docVars>
  <w:rsids>
    <w:rsidRoot w:val="003762FA"/>
    <w:rsid w:val="00003965"/>
    <w:rsid w:val="000B2FEB"/>
    <w:rsid w:val="000C5594"/>
    <w:rsid w:val="000D215D"/>
    <w:rsid w:val="000D3A40"/>
    <w:rsid w:val="000D737C"/>
    <w:rsid w:val="000F3F99"/>
    <w:rsid w:val="001013D3"/>
    <w:rsid w:val="0012248A"/>
    <w:rsid w:val="00122DA3"/>
    <w:rsid w:val="0014096B"/>
    <w:rsid w:val="0014485A"/>
    <w:rsid w:val="00175777"/>
    <w:rsid w:val="00183076"/>
    <w:rsid w:val="0018576D"/>
    <w:rsid w:val="00193B9D"/>
    <w:rsid w:val="001A4421"/>
    <w:rsid w:val="001B22ED"/>
    <w:rsid w:val="001B5A7F"/>
    <w:rsid w:val="001C6D83"/>
    <w:rsid w:val="001D39FA"/>
    <w:rsid w:val="001E5A10"/>
    <w:rsid w:val="00203406"/>
    <w:rsid w:val="00210440"/>
    <w:rsid w:val="00220E96"/>
    <w:rsid w:val="00230851"/>
    <w:rsid w:val="00252E65"/>
    <w:rsid w:val="0029545B"/>
    <w:rsid w:val="002D298E"/>
    <w:rsid w:val="002E1158"/>
    <w:rsid w:val="002E3077"/>
    <w:rsid w:val="00301FA4"/>
    <w:rsid w:val="00315000"/>
    <w:rsid w:val="00345097"/>
    <w:rsid w:val="003762FA"/>
    <w:rsid w:val="003B526F"/>
    <w:rsid w:val="003D189C"/>
    <w:rsid w:val="003F0AE3"/>
    <w:rsid w:val="00460881"/>
    <w:rsid w:val="004A627A"/>
    <w:rsid w:val="004B52E5"/>
    <w:rsid w:val="004B6EB8"/>
    <w:rsid w:val="004C6137"/>
    <w:rsid w:val="004E4FBF"/>
    <w:rsid w:val="004E66C7"/>
    <w:rsid w:val="005035F6"/>
    <w:rsid w:val="00523E25"/>
    <w:rsid w:val="005269EE"/>
    <w:rsid w:val="00530DD1"/>
    <w:rsid w:val="00534058"/>
    <w:rsid w:val="00566F21"/>
    <w:rsid w:val="00567975"/>
    <w:rsid w:val="00577038"/>
    <w:rsid w:val="005B0208"/>
    <w:rsid w:val="005B0D6E"/>
    <w:rsid w:val="005C6BB0"/>
    <w:rsid w:val="005C6CA1"/>
    <w:rsid w:val="005D52C3"/>
    <w:rsid w:val="005E3BFA"/>
    <w:rsid w:val="00607484"/>
    <w:rsid w:val="006239A7"/>
    <w:rsid w:val="00652542"/>
    <w:rsid w:val="00683E97"/>
    <w:rsid w:val="00687754"/>
    <w:rsid w:val="00690778"/>
    <w:rsid w:val="006D005C"/>
    <w:rsid w:val="006D2C38"/>
    <w:rsid w:val="006F78D3"/>
    <w:rsid w:val="00715463"/>
    <w:rsid w:val="00725416"/>
    <w:rsid w:val="00726DE9"/>
    <w:rsid w:val="00734FE8"/>
    <w:rsid w:val="0076755F"/>
    <w:rsid w:val="0078099E"/>
    <w:rsid w:val="00784E48"/>
    <w:rsid w:val="007F05E6"/>
    <w:rsid w:val="00804E73"/>
    <w:rsid w:val="008115C7"/>
    <w:rsid w:val="0082606B"/>
    <w:rsid w:val="00862A12"/>
    <w:rsid w:val="00867721"/>
    <w:rsid w:val="00880870"/>
    <w:rsid w:val="00882CF4"/>
    <w:rsid w:val="00891FA0"/>
    <w:rsid w:val="008A33C0"/>
    <w:rsid w:val="008A4D6C"/>
    <w:rsid w:val="008C545A"/>
    <w:rsid w:val="008D0DC7"/>
    <w:rsid w:val="00941F1E"/>
    <w:rsid w:val="00970957"/>
    <w:rsid w:val="0098355F"/>
    <w:rsid w:val="00990928"/>
    <w:rsid w:val="0099546E"/>
    <w:rsid w:val="009A7F97"/>
    <w:rsid w:val="009E12C3"/>
    <w:rsid w:val="00A35F37"/>
    <w:rsid w:val="00A40A0B"/>
    <w:rsid w:val="00A64FBE"/>
    <w:rsid w:val="00A87DF0"/>
    <w:rsid w:val="00A90581"/>
    <w:rsid w:val="00AC3E68"/>
    <w:rsid w:val="00AE7787"/>
    <w:rsid w:val="00AE7FE7"/>
    <w:rsid w:val="00AF1F75"/>
    <w:rsid w:val="00AF44F0"/>
    <w:rsid w:val="00B16277"/>
    <w:rsid w:val="00B24B53"/>
    <w:rsid w:val="00B33EA8"/>
    <w:rsid w:val="00B41B51"/>
    <w:rsid w:val="00B558E5"/>
    <w:rsid w:val="00B92BF7"/>
    <w:rsid w:val="00BA0499"/>
    <w:rsid w:val="00BC2EB1"/>
    <w:rsid w:val="00BE120A"/>
    <w:rsid w:val="00BE4EB6"/>
    <w:rsid w:val="00BE565C"/>
    <w:rsid w:val="00BE71B8"/>
    <w:rsid w:val="00BF3383"/>
    <w:rsid w:val="00C15D72"/>
    <w:rsid w:val="00C3101F"/>
    <w:rsid w:val="00C32C79"/>
    <w:rsid w:val="00C44C8C"/>
    <w:rsid w:val="00C53DA8"/>
    <w:rsid w:val="00C67E32"/>
    <w:rsid w:val="00C7693A"/>
    <w:rsid w:val="00C9015E"/>
    <w:rsid w:val="00CF4FC6"/>
    <w:rsid w:val="00D0312D"/>
    <w:rsid w:val="00D53565"/>
    <w:rsid w:val="00DA620E"/>
    <w:rsid w:val="00DD5E73"/>
    <w:rsid w:val="00DE6461"/>
    <w:rsid w:val="00DF5F0E"/>
    <w:rsid w:val="00E61163"/>
    <w:rsid w:val="00E62D0C"/>
    <w:rsid w:val="00EC156B"/>
    <w:rsid w:val="00EE65BD"/>
    <w:rsid w:val="00EE75AF"/>
    <w:rsid w:val="00F02F00"/>
    <w:rsid w:val="00F0717A"/>
    <w:rsid w:val="00F16D84"/>
    <w:rsid w:val="00F403A9"/>
    <w:rsid w:val="00F503C2"/>
    <w:rsid w:val="00F5321D"/>
    <w:rsid w:val="00F7721F"/>
    <w:rsid w:val="00F80840"/>
    <w:rsid w:val="00F96C5D"/>
    <w:rsid w:val="00FA500B"/>
    <w:rsid w:val="00FA5EC0"/>
    <w:rsid w:val="00FC1156"/>
    <w:rsid w:val="00FD0563"/>
    <w:rsid w:val="00FE1B1C"/>
    <w:rsid w:val="24709F46"/>
    <w:rsid w:val="3D2BC0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EEE5"/>
  <w15:docId w15:val="{9204A56A-8EB3-420F-82CE-A1CA9B85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Times New Roman" w:ascii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EAR"/>
    <w:qFormat/>
    <w:rsid w:val="008C545A"/>
    <w:rPr>
      <w:rFonts w:ascii="Times New Roman" w:hAnsi="Times New Roman" w:cs="Times New Roman"/>
      <w:sz w:val="20"/>
      <w:szCs w:val="20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45A"/>
    <w:pPr>
      <w:tabs>
        <w:tab w:val="center" w:pos="4320"/>
        <w:tab w:val="right" w:pos="8640"/>
      </w:tabs>
    </w:pPr>
    <w:rPr>
      <w:rFonts w:ascii="Caecilia LT Std Light" w:hAnsi="Caecilia LT Std Light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8C545A"/>
    <w:rPr>
      <w:rFonts w:ascii="Caecilia LT Std Light" w:hAnsi="Caecilia LT Std Light" w:cs="Times New Roman"/>
      <w:sz w:val="20"/>
      <w:lang w:val="en-GB"/>
    </w:rPr>
  </w:style>
  <w:style w:type="paragraph" w:styleId="Footer">
    <w:name w:val="footer"/>
    <w:basedOn w:val="Normal"/>
    <w:link w:val="FooterChar"/>
    <w:unhideWhenUsed/>
    <w:rsid w:val="008C545A"/>
    <w:pPr>
      <w:tabs>
        <w:tab w:val="center" w:pos="4320"/>
        <w:tab w:val="right" w:pos="8640"/>
      </w:tabs>
    </w:pPr>
    <w:rPr>
      <w:rFonts w:ascii="Caecilia LT Std Light" w:hAnsi="Caecilia LT Std Light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8C545A"/>
    <w:rPr>
      <w:rFonts w:ascii="Caecilia LT Std Light" w:hAnsi="Caecilia LT Std Light" w:cs="Times New Roman"/>
      <w:sz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16277"/>
  </w:style>
  <w:style w:type="paragraph" w:styleId="BalloonText">
    <w:name w:val="Balloon Text"/>
    <w:basedOn w:val="Normal"/>
    <w:link w:val="BalloonTextChar"/>
    <w:uiPriority w:val="99"/>
    <w:semiHidden/>
    <w:unhideWhenUsed/>
    <w:rsid w:val="00183076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3076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3762FA"/>
    <w:rPr>
      <w:color w:val="0000FF"/>
      <w:u w:val="single"/>
    </w:rPr>
  </w:style>
  <w:style w:type="paragraph" w:styleId="BasicParagraph" w:customStyle="1">
    <w:name w:val="[Basic Paragraph]"/>
    <w:basedOn w:val="Normal"/>
    <w:uiPriority w:val="99"/>
    <w:rsid w:val="00210440"/>
    <w:pPr>
      <w:widowControl w:val="0"/>
      <w:autoSpaceDE w:val="0"/>
      <w:autoSpaceDN w:val="0"/>
      <w:adjustRightInd w:val="0"/>
      <w:spacing w:line="288" w:lineRule="auto"/>
    </w:pPr>
    <w:rPr>
      <w:rFonts w:ascii="MinionPro-Regular" w:hAnsi="MinionPro-Regular" w:cs="MinionPro-Regular" w:eastAsiaTheme="minorEastAsia"/>
      <w:color w:val="000000"/>
      <w:sz w:val="24"/>
      <w:szCs w:val="24"/>
      <w:lang w:val="en-US" w:eastAsia="ja-JP"/>
    </w:rPr>
  </w:style>
  <w:style w:type="table" w:styleId="TableGrid">
    <w:name w:val="Table Grid"/>
    <w:basedOn w:val="TableNormal"/>
    <w:uiPriority w:val="59"/>
    <w:rsid w:val="0021044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basedOn w:val="TableNormal"/>
    <w:uiPriority w:val="61"/>
    <w:rsid w:val="00210440"/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MediumShading2-Accent1">
    <w:name w:val="Medium Shading 2 Accent 1"/>
    <w:basedOn w:val="TableNormal"/>
    <w:uiPriority w:val="64"/>
    <w:rsid w:val="00210440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77038"/>
    <w:rPr>
      <w:color w:val="605E5C"/>
      <w:shd w:val="clear" w:color="auto" w:fill="E1DFDD"/>
    </w:rPr>
  </w:style>
  <w:style w:type="table" w:styleId="TableGrid0" w:customStyle="1">
    <w:name w:val="TableGrid"/>
    <w:rsid w:val="004E4FBF"/>
    <w:rPr>
      <w:rFonts w:eastAsiaTheme="minorEastAsia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E4F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Tikit\Tikit%20Config\Other%20Addins\ecb\word%20templates\2014_ECB_Blank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9EAB3-2F4B-4105-A5AE-6E215F76FBBE}"/>
      </w:docPartPr>
      <w:docPartBody>
        <w:p w:rsidR="00BD70B0" w:rsidRDefault="00F02F00">
          <w:r w:rsidRPr="00A015F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ecilia LT Std Light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ECB Caps">
    <w:altName w:val="Calibri"/>
    <w:charset w:val="00"/>
    <w:family w:val="modern"/>
    <w:pitch w:val="variable"/>
    <w:sig w:usb0="00000083" w:usb1="40000000" w:usb2="00000000" w:usb3="00000000" w:csb0="00000001" w:csb1="00000000"/>
  </w:font>
  <w:font w:name="GOTHAM-BOOK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00"/>
    <w:rsid w:val="00B0666F"/>
    <w:rsid w:val="00B13691"/>
    <w:rsid w:val="00BD70B0"/>
    <w:rsid w:val="00F0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2F0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620C1E0A7E440B4314D51F5C4C3D8" ma:contentTypeVersion="17" ma:contentTypeDescription="Create a new document." ma:contentTypeScope="" ma:versionID="54129b13d637c5ebefcbf181ca3f8742">
  <xsd:schema xmlns:xsd="http://www.w3.org/2001/XMLSchema" xmlns:xs="http://www.w3.org/2001/XMLSchema" xmlns:p="http://schemas.microsoft.com/office/2006/metadata/properties" xmlns:ns2="d6b5d5c9-5f1e-4393-b89d-d7ada3d91bc9" xmlns:ns3="fe3e02ad-7322-4864-a693-32e94629a949" targetNamespace="http://schemas.microsoft.com/office/2006/metadata/properties" ma:root="true" ma:fieldsID="fecbbd510a9b9fc377993310d7051ac8" ns2:_="" ns3:_="">
    <xsd:import namespace="d6b5d5c9-5f1e-4393-b89d-d7ada3d91bc9"/>
    <xsd:import namespace="fe3e02ad-7322-4864-a693-32e94629a9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humbnai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5d5c9-5f1e-4393-b89d-d7ada3d91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9794c02-0b71-4d1f-ad22-146b0f6d94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2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e02ad-7322-4864-a693-32e94629a9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2461117-1cfb-4a1d-8b56-894a06beced2}" ma:internalName="TaxCatchAll" ma:showField="CatchAllData" ma:web="fe3e02ad-7322-4864-a693-32e94629a9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e3e02ad-7322-4864-a693-32e94629a949">
      <UserInfo>
        <DisplayName>Mark Bennett</DisplayName>
        <AccountId>19</AccountId>
        <AccountType/>
      </UserInfo>
      <UserInfo>
        <DisplayName>Graham Oliver</DisplayName>
        <AccountId>60</AccountId>
        <AccountType/>
      </UserInfo>
      <UserInfo>
        <DisplayName>Sharon Wright</DisplayName>
        <AccountId>51</AccountId>
        <AccountType/>
      </UserInfo>
      <UserInfo>
        <DisplayName>Stuart Biggs</DisplayName>
        <AccountId>61</AccountId>
        <AccountType/>
      </UserInfo>
      <UserInfo>
        <DisplayName>Alistair Suddery</DisplayName>
        <AccountId>31</AccountId>
        <AccountType/>
      </UserInfo>
    </SharedWithUsers>
    <Thumbnail xmlns="d6b5d5c9-5f1e-4393-b89d-d7ada3d91bc9" xsi:nil="true"/>
    <lcf76f155ced4ddcb4097134ff3c332f xmlns="d6b5d5c9-5f1e-4393-b89d-d7ada3d91bc9">
      <Terms xmlns="http://schemas.microsoft.com/office/infopath/2007/PartnerControls"/>
    </lcf76f155ced4ddcb4097134ff3c332f>
    <TaxCatchAll xmlns="fe3e02ad-7322-4864-a693-32e94629a949" xsi:nil="true"/>
  </documentManagement>
</p:properties>
</file>

<file path=customXml/itemProps1.xml><?xml version="1.0" encoding="utf-8"?>
<ds:datastoreItem xmlns:ds="http://schemas.openxmlformats.org/officeDocument/2006/customXml" ds:itemID="{58520CE6-6447-4F3C-AAD5-4A76C818E0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42A65-3081-4BBB-A10F-896DA7B74A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7ADAB4-EA88-4B35-B396-31BC3389645B}"/>
</file>

<file path=customXml/itemProps4.xml><?xml version="1.0" encoding="utf-8"?>
<ds:datastoreItem xmlns:ds="http://schemas.openxmlformats.org/officeDocument/2006/customXml" ds:itemID="{A5588CA7-39E7-4E74-BFEC-0436DCA9BFD8}">
  <ds:schemaRefs>
    <ds:schemaRef ds:uri="http://purl.org/dc/terms/"/>
    <ds:schemaRef ds:uri="14d72d97-c383-41bc-8ca7-594c6264112c"/>
    <ds:schemaRef ds:uri="http://purl.org/dc/dcmitype/"/>
    <ds:schemaRef ds:uri="http://schemas.microsoft.com/office/2006/metadata/properties"/>
    <ds:schemaRef ds:uri="http://schemas.microsoft.com/office/2006/documentManagement/types"/>
    <ds:schemaRef ds:uri="74822004-E313-467D-B218-61C1EFFB420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4822004-e313-467d-b218-61c1effb4204"/>
    <ds:schemaRef ds:uri="http://www.w3.org/XML/1998/namespace"/>
    <ds:schemaRef ds:uri="fe3e02ad-7322-4864-a693-32e94629a949"/>
    <ds:schemaRef ds:uri="d6b5d5c9-5f1e-4393-b89d-d7ada3d91bc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2014_ECB_Blank_Word_Template</ap:Template>
  <ap:Application>Microsoft Word for the web</ap:Application>
  <ap:DocSecurity>0</ap:DocSecurity>
  <ap:ScaleCrop>false</ap:ScaleCrop>
  <ap:Company>Bear Design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Jay Kang</dc:creator>
  <keywords/>
  <lastModifiedBy>Mark Bennett</lastModifiedBy>
  <revision>27</revision>
  <lastPrinted>2024-05-01T08:19:00.0000000Z</lastPrinted>
  <dcterms:created xsi:type="dcterms:W3CDTF">2024-12-19T14:47:00.0000000Z</dcterms:created>
  <dcterms:modified xsi:type="dcterms:W3CDTF">2025-09-15T13:57:18.8037289Z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feb922-2751-461f-b06f-1412df43c097_Enabled">
    <vt:lpwstr>True</vt:lpwstr>
  </property>
  <property fmtid="{D5CDD505-2E9C-101B-9397-08002B2CF9AE}" pid="3" name="MSIP_Label_67feb922-2751-461f-b06f-1412df43c097_SiteId">
    <vt:lpwstr>fed5d3b1-7a6e-4391-a0fa-b622c84190eb</vt:lpwstr>
  </property>
  <property fmtid="{D5CDD505-2E9C-101B-9397-08002B2CF9AE}" pid="4" name="MSIP_Label_67feb922-2751-461f-b06f-1412df43c097_Owner">
    <vt:lpwstr>graham.hurst@ecb.co.uk</vt:lpwstr>
  </property>
  <property fmtid="{D5CDD505-2E9C-101B-9397-08002B2CF9AE}" pid="5" name="MSIP_Label_67feb922-2751-461f-b06f-1412df43c097_SetDate">
    <vt:lpwstr>2020-08-03T13:11:13.2957507Z</vt:lpwstr>
  </property>
  <property fmtid="{D5CDD505-2E9C-101B-9397-08002B2CF9AE}" pid="6" name="MSIP_Label_67feb922-2751-461f-b06f-1412df43c097_Name">
    <vt:lpwstr>Internal</vt:lpwstr>
  </property>
  <property fmtid="{D5CDD505-2E9C-101B-9397-08002B2CF9AE}" pid="7" name="MSIP_Label_67feb922-2751-461f-b06f-1412df43c097_Application">
    <vt:lpwstr>Microsoft Azure Information Protection</vt:lpwstr>
  </property>
  <property fmtid="{D5CDD505-2E9C-101B-9397-08002B2CF9AE}" pid="8" name="MSIP_Label_67feb922-2751-461f-b06f-1412df43c097_ActionId">
    <vt:lpwstr>fd416185-d268-4f22-8956-c15ac603cd1d</vt:lpwstr>
  </property>
  <property fmtid="{D5CDD505-2E9C-101B-9397-08002B2CF9AE}" pid="9" name="MSIP_Label_67feb922-2751-461f-b06f-1412df43c097_Extended_MSFT_Method">
    <vt:lpwstr>Manual</vt:lpwstr>
  </property>
  <property fmtid="{D5CDD505-2E9C-101B-9397-08002B2CF9AE}" pid="10" name="Sensitivity">
    <vt:lpwstr>Internal</vt:lpwstr>
  </property>
  <property fmtid="{D5CDD505-2E9C-101B-9397-08002B2CF9AE}" pid="11" name="ContentTypeId">
    <vt:lpwstr>0x010100AD9620C1E0A7E440B4314D51F5C4C3D8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